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64" w:rsidRPr="00B9247B" w:rsidRDefault="00121D64" w:rsidP="00DF5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247B">
        <w:rPr>
          <w:rFonts w:ascii="Times New Roman" w:hAnsi="Times New Roman"/>
          <w:sz w:val="24"/>
          <w:szCs w:val="24"/>
          <w:lang w:eastAsia="ru-RU"/>
        </w:rPr>
        <w:t>МБУДО ДПЦ «Молодость» Приволжского района г. Казани</w:t>
      </w:r>
    </w:p>
    <w:p w:rsidR="00121D64" w:rsidRPr="00B9247B" w:rsidRDefault="00121D64" w:rsidP="00DF5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1D64" w:rsidRPr="00B9247B" w:rsidRDefault="00121D64" w:rsidP="00DF5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247B">
        <w:rPr>
          <w:rFonts w:ascii="Times New Roman" w:hAnsi="Times New Roman"/>
          <w:sz w:val="24"/>
          <w:szCs w:val="24"/>
          <w:lang w:eastAsia="ru-RU"/>
        </w:rPr>
        <w:t>Расписание занятий «</w:t>
      </w:r>
      <w:r>
        <w:rPr>
          <w:rFonts w:ascii="Times New Roman" w:hAnsi="Times New Roman"/>
          <w:sz w:val="24"/>
          <w:szCs w:val="24"/>
          <w:lang w:eastAsia="ru-RU"/>
        </w:rPr>
        <w:t>Познавательное рисование</w:t>
      </w:r>
      <w:r w:rsidRPr="00B9247B">
        <w:rPr>
          <w:rFonts w:ascii="Times New Roman" w:hAnsi="Times New Roman"/>
          <w:sz w:val="24"/>
          <w:szCs w:val="24"/>
          <w:lang w:eastAsia="ru-RU"/>
        </w:rPr>
        <w:t>»  объединения педагог Васильева Элина Ильмировна</w:t>
      </w:r>
    </w:p>
    <w:p w:rsidR="00121D64" w:rsidRPr="00B9247B" w:rsidRDefault="00121D64" w:rsidP="00DF5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121D64" w:rsidRPr="0092495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21D64" w:rsidRPr="0092495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121D64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ДжузепеАрчимбольдо</w:t>
            </w:r>
          </w:p>
          <w:p w:rsidR="00121D64" w:rsidRPr="00B9247B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https://vk.com/club193824355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1D64" w:rsidRPr="0092495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121D64" w:rsidRPr="00B9247B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121D64" w:rsidRPr="00DF5635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ДжузепеАрчимбольдо</w:t>
            </w:r>
          </w:p>
          <w:p w:rsidR="00121D64" w:rsidRPr="00B9247B" w:rsidRDefault="00121D64" w:rsidP="00DF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hAnsi="Times New Roman"/>
                <w:sz w:val="24"/>
                <w:szCs w:val="24"/>
                <w:lang w:eastAsia="ru-RU"/>
              </w:rPr>
              <w:t>https://vk.com/club193824355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F7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Pr="00B9247B" w:rsidRDefault="00121D64" w:rsidP="00065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247B">
        <w:rPr>
          <w:rFonts w:ascii="Times New Roman" w:hAnsi="Times New Roman"/>
          <w:sz w:val="24"/>
          <w:szCs w:val="24"/>
          <w:lang w:eastAsia="ru-RU"/>
        </w:rPr>
        <w:t>МБУДО ДПЦ «Молодость» Приволжского района г. Казани</w:t>
      </w:r>
    </w:p>
    <w:p w:rsidR="00121D64" w:rsidRPr="00B9247B" w:rsidRDefault="00121D64" w:rsidP="00065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1D64" w:rsidRPr="00B9247B" w:rsidRDefault="00121D64" w:rsidP="00065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247B">
        <w:rPr>
          <w:rFonts w:ascii="Times New Roman" w:hAnsi="Times New Roman"/>
          <w:sz w:val="24"/>
          <w:szCs w:val="24"/>
          <w:lang w:eastAsia="ru-RU"/>
        </w:rPr>
        <w:t>Расписание занятий «Цветные ладошки»  объединения педагог Васильева Элина Ильмировна</w:t>
      </w:r>
    </w:p>
    <w:p w:rsidR="00121D64" w:rsidRPr="00B9247B" w:rsidRDefault="00121D64" w:rsidP="00065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группа 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06.04.20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Иван Айвазовский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группа 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Пабло Пикассо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группа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07.04.2020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5C5E06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Иван Айвазовский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группа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08.04.2020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5C5E06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Иван Айвазовский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1 группа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09.04.2020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5C5E06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Пабло Пикассо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121D64" w:rsidRPr="00F2297F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 группа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10.04.2020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5C5E06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Изучаем художников. Пабло Пикассо</w:t>
            </w:r>
          </w:p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F2297F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B9247B" w:rsidRDefault="00121D64" w:rsidP="00D30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121D64" w:rsidRDefault="00121D64"/>
    <w:p w:rsidR="00121D64" w:rsidRDefault="00121D64"/>
    <w:p w:rsidR="00121D64" w:rsidRDefault="00121D64"/>
    <w:p w:rsidR="00121D64" w:rsidRDefault="00121D64"/>
    <w:p w:rsidR="00121D64" w:rsidRDefault="00121D64"/>
    <w:p w:rsidR="00121D64" w:rsidRDefault="00121D64" w:rsidP="00065F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121D64" w:rsidRDefault="00121D64" w:rsidP="00065F1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21D64" w:rsidRDefault="00121D64" w:rsidP="00065F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 объединения </w:t>
      </w:r>
      <w:r w:rsidRPr="00AE7428">
        <w:rPr>
          <w:rFonts w:ascii="Times New Roman" w:hAnsi="Times New Roman"/>
          <w:sz w:val="24"/>
          <w:szCs w:val="24"/>
        </w:rPr>
        <w:t xml:space="preserve">«Модные аксессуары» </w:t>
      </w:r>
      <w:r>
        <w:rPr>
          <w:rFonts w:ascii="Times New Roman" w:hAnsi="Times New Roman"/>
          <w:sz w:val="24"/>
          <w:szCs w:val="24"/>
        </w:rPr>
        <w:t xml:space="preserve"> педагог Васильева Элина Ильмировна</w:t>
      </w:r>
    </w:p>
    <w:p w:rsidR="00121D64" w:rsidRPr="006B1CEA" w:rsidRDefault="00121D64" w:rsidP="00065F1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121D64" w:rsidRPr="00011C40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121D64" w:rsidRPr="00011C40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«Модные аксессуары»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Работа с тканью. Фетр.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011C4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Фото готовой работы в whatsapp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D64" w:rsidRPr="00011C40" w:rsidTr="00D30FE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«Модные аксессуары»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Работа с тканью. Фетр.</w:t>
            </w:r>
          </w:p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011C4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D64" w:rsidRPr="00011C40" w:rsidRDefault="00121D64" w:rsidP="00D30F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C40">
              <w:rPr>
                <w:rFonts w:ascii="Times New Roman" w:hAnsi="Times New Roman"/>
                <w:sz w:val="24"/>
                <w:szCs w:val="24"/>
              </w:rPr>
              <w:t>Фото готовой работы в whatsapp</w:t>
            </w:r>
          </w:p>
        </w:tc>
      </w:tr>
    </w:tbl>
    <w:p w:rsidR="00121D64" w:rsidRDefault="00121D64"/>
    <w:sectPr w:rsidR="00121D64" w:rsidSect="00B924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F84"/>
    <w:rsid w:val="00011C40"/>
    <w:rsid w:val="00065F1D"/>
    <w:rsid w:val="00121D64"/>
    <w:rsid w:val="00241CA2"/>
    <w:rsid w:val="002B7F84"/>
    <w:rsid w:val="00420DDD"/>
    <w:rsid w:val="005C5E06"/>
    <w:rsid w:val="006B1CEA"/>
    <w:rsid w:val="006E5741"/>
    <w:rsid w:val="00832FFC"/>
    <w:rsid w:val="0092495C"/>
    <w:rsid w:val="0097785E"/>
    <w:rsid w:val="00AE7428"/>
    <w:rsid w:val="00B9247B"/>
    <w:rsid w:val="00C263EB"/>
    <w:rsid w:val="00C443F1"/>
    <w:rsid w:val="00D30FE5"/>
    <w:rsid w:val="00DF5635"/>
    <w:rsid w:val="00F2297F"/>
    <w:rsid w:val="00F7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6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563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065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0" Type="http://schemas.openxmlformats.org/officeDocument/2006/relationships/hyperlink" Target="https://vk.com/club193824355" TargetMode="External"/><Relationship Id="rId4" Type="http://schemas.openxmlformats.org/officeDocument/2006/relationships/hyperlink" Target="https://vk.com/club193824355" TargetMode="External"/><Relationship Id="rId9" Type="http://schemas.openxmlformats.org/officeDocument/2006/relationships/hyperlink" Target="https://vk.com/club193824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456</Words>
  <Characters>2601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Наргиза</dc:creator>
  <cp:keywords/>
  <dc:description/>
  <cp:lastModifiedBy>1</cp:lastModifiedBy>
  <cp:revision>4</cp:revision>
  <dcterms:created xsi:type="dcterms:W3CDTF">2020-04-07T12:23:00Z</dcterms:created>
  <dcterms:modified xsi:type="dcterms:W3CDTF">2020-04-08T09:47:00Z</dcterms:modified>
</cp:coreProperties>
</file>